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="00863B55">
        <w:fldChar w:fldCharType="begin"/>
      </w:r>
      <w:r w:rsidR="00863B55">
        <w:instrText xml:space="preserve"> DOCVARIABLE ceh_info \* MERGEFORMAT </w:instrText>
      </w:r>
      <w:r w:rsidR="00863B55">
        <w:fldChar w:fldCharType="separate"/>
      </w:r>
      <w:r w:rsidR="0036332D" w:rsidRPr="0036332D">
        <w:rPr>
          <w:rStyle w:val="a9"/>
        </w:rPr>
        <w:t>Общество с ограниченной ответственностью " Медицинская организация "Оптик-Центр"</w:t>
      </w:r>
      <w:r w:rsidR="00863B55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36332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118" w:type="dxa"/>
            <w:vAlign w:val="center"/>
          </w:tcPr>
          <w:p w:rsidR="00AF1EDF" w:rsidRPr="00F06873" w:rsidRDefault="0036332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063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36332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3118" w:type="dxa"/>
            <w:vAlign w:val="center"/>
          </w:tcPr>
          <w:p w:rsidR="00AF1EDF" w:rsidRPr="00F06873" w:rsidRDefault="0036332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063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36332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3118" w:type="dxa"/>
            <w:vAlign w:val="center"/>
          </w:tcPr>
          <w:p w:rsidR="00AF1EDF" w:rsidRPr="00F06873" w:rsidRDefault="0036332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063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36332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6332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36332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6332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6332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да,нет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Pr="00F06873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b/>
                <w:sz w:val="18"/>
                <w:szCs w:val="18"/>
              </w:rPr>
            </w:pPr>
            <w:r w:rsidRPr="0036332D">
              <w:rPr>
                <w:b/>
                <w:sz w:val="18"/>
                <w:szCs w:val="18"/>
              </w:rPr>
              <w:t>г. Челябинск, ул. 40 лет Октября, 15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Pr="00F06873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Административно-управленческий аппарат,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Pr="00F06873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Pr="00F06873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Административно-управленческий аппарат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офтальмологической клиники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1304-11А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 (операционный 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1405-1А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 (операционный 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1405-2А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 (операционный 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1405-3А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 (операционный 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Медицинский брат - </w:t>
            </w:r>
            <w:proofErr w:type="spellStart"/>
            <w:r>
              <w:rPr>
                <w:sz w:val="18"/>
                <w:szCs w:val="18"/>
              </w:rPr>
              <w:t>анестезист</w:t>
            </w:r>
            <w:proofErr w:type="spellEnd"/>
            <w:r>
              <w:rPr>
                <w:sz w:val="18"/>
                <w:szCs w:val="18"/>
              </w:rPr>
              <w:t xml:space="preserve"> (медицинская сестра -</w:t>
            </w:r>
            <w:proofErr w:type="spellStart"/>
            <w:r>
              <w:rPr>
                <w:sz w:val="18"/>
                <w:szCs w:val="18"/>
              </w:rPr>
              <w:lastRenderedPageBreak/>
              <w:t>анестезист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1407-1А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Медицинский брат - </w:t>
            </w:r>
            <w:proofErr w:type="spellStart"/>
            <w:r>
              <w:rPr>
                <w:sz w:val="18"/>
                <w:szCs w:val="18"/>
              </w:rPr>
              <w:t>анестезист</w:t>
            </w:r>
            <w:proofErr w:type="spellEnd"/>
            <w:r>
              <w:rPr>
                <w:sz w:val="18"/>
                <w:szCs w:val="18"/>
              </w:rPr>
              <w:t xml:space="preserve"> (медицинская сестра -</w:t>
            </w:r>
            <w:proofErr w:type="spellStart"/>
            <w:r>
              <w:rPr>
                <w:sz w:val="18"/>
                <w:szCs w:val="18"/>
              </w:rPr>
              <w:t>анестезист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1408-11А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1408-12А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1408-14А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1408-16А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1408-17А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 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Административный отдел,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1514-1А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Административный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пожарной безопасности, гражданской обороне и защите от чрезвычайных ситуаций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воинскому учету и бронированию военнообязанных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Кладовщик-приемщик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b/>
                <w:sz w:val="18"/>
                <w:szCs w:val="18"/>
              </w:rPr>
            </w:pPr>
            <w:r w:rsidRPr="0036332D">
              <w:rPr>
                <w:b/>
                <w:sz w:val="18"/>
                <w:szCs w:val="18"/>
              </w:rPr>
              <w:t>г. Челябинск, ул. Блюхера, 55А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Административный отдел,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клиники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2410-1А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b/>
                <w:sz w:val="18"/>
                <w:szCs w:val="18"/>
              </w:rPr>
            </w:pPr>
            <w:r w:rsidRPr="0036332D">
              <w:rPr>
                <w:b/>
                <w:sz w:val="18"/>
                <w:szCs w:val="18"/>
              </w:rPr>
              <w:t>г. Челябинск, ул. Богдана Хмельницкого, 20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Административный отдел,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клиники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3410-1А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b/>
                <w:sz w:val="18"/>
                <w:szCs w:val="18"/>
              </w:rPr>
            </w:pPr>
            <w:r w:rsidRPr="0036332D">
              <w:rPr>
                <w:b/>
                <w:sz w:val="18"/>
                <w:szCs w:val="18"/>
              </w:rPr>
              <w:t>г. Челябинск, пр. Ленина, 64Б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b/>
                <w:sz w:val="18"/>
                <w:szCs w:val="18"/>
              </w:rPr>
            </w:pPr>
            <w:r w:rsidRPr="0036332D">
              <w:rPr>
                <w:b/>
                <w:sz w:val="18"/>
                <w:szCs w:val="18"/>
              </w:rPr>
              <w:t>г. Челябинск, Комсомольский пр., 33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Административный отдел,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клиники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5410-1А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b/>
                <w:sz w:val="18"/>
                <w:szCs w:val="18"/>
              </w:rPr>
            </w:pPr>
            <w:r w:rsidRPr="0036332D">
              <w:rPr>
                <w:b/>
                <w:sz w:val="18"/>
                <w:szCs w:val="18"/>
              </w:rPr>
              <w:t>г.Челябинск, ул. Братьев Кашириных. 131Б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6410-1А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6410-2А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i/>
                <w:sz w:val="18"/>
                <w:szCs w:val="18"/>
              </w:rPr>
            </w:pPr>
            <w:r w:rsidRPr="0036332D">
              <w:rPr>
                <w:i/>
                <w:sz w:val="18"/>
                <w:szCs w:val="18"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332D" w:rsidRPr="00F06873" w:rsidTr="004654AF">
        <w:tc>
          <w:tcPr>
            <w:tcW w:w="959" w:type="dxa"/>
            <w:shd w:val="clear" w:color="auto" w:fill="auto"/>
            <w:vAlign w:val="center"/>
          </w:tcPr>
          <w:p w:rsid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332D" w:rsidRPr="0036332D" w:rsidRDefault="0036332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332D" w:rsidRDefault="0036332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184500" w:rsidRDefault="00936F48" w:rsidP="00936F48">
      <w:r w:rsidRPr="00DB70BA">
        <w:t>Дата составления:</w:t>
      </w:r>
      <w:r w:rsidRPr="00883461">
        <w:rPr>
          <w:rStyle w:val="a9"/>
        </w:rPr>
        <w:t xml:space="preserve"> </w:t>
      </w:r>
      <w:r w:rsidR="00184500">
        <w:rPr>
          <w:rStyle w:val="a9"/>
        </w:rPr>
        <w:t>28.07.2026</w:t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6332D" w:rsidP="009D6532">
            <w:pPr>
              <w:pStyle w:val="aa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6332D" w:rsidP="009D6532">
            <w:pPr>
              <w:pStyle w:val="aa"/>
            </w:pPr>
            <w:r>
              <w:t>Власенко А.В.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6332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6332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6332D" w:rsidP="009D6532">
            <w:pPr>
              <w:pStyle w:val="aa"/>
            </w:pPr>
            <w:r>
              <w:t>Руководитель офтальмологической клиники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6332D" w:rsidP="009D6532">
            <w:pPr>
              <w:pStyle w:val="aa"/>
            </w:pPr>
            <w:proofErr w:type="spellStart"/>
            <w:r>
              <w:t>Невструева</w:t>
            </w:r>
            <w:proofErr w:type="spellEnd"/>
            <w:r>
              <w:t xml:space="preserve"> А.О.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6332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6332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6332D" w:rsidRPr="0036332D" w:rsidTr="0036332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332D" w:rsidRPr="0036332D" w:rsidRDefault="0036332D" w:rsidP="009D6532">
            <w:pPr>
              <w:pStyle w:val="aa"/>
            </w:pPr>
            <w:r>
              <w:t>Специалист в области охраны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6332D" w:rsidRPr="0036332D" w:rsidRDefault="0036332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332D" w:rsidRPr="0036332D" w:rsidRDefault="0036332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332D" w:rsidRPr="0036332D" w:rsidRDefault="0036332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332D" w:rsidRPr="0036332D" w:rsidRDefault="0036332D" w:rsidP="009D6532">
            <w:pPr>
              <w:pStyle w:val="aa"/>
            </w:pPr>
            <w:proofErr w:type="spellStart"/>
            <w:r>
              <w:t>Немова</w:t>
            </w:r>
            <w:proofErr w:type="spellEnd"/>
            <w:r>
              <w:t xml:space="preserve">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6332D" w:rsidRPr="0036332D" w:rsidRDefault="0036332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332D" w:rsidRPr="0036332D" w:rsidRDefault="0036332D" w:rsidP="009D6532">
            <w:pPr>
              <w:pStyle w:val="aa"/>
            </w:pPr>
          </w:p>
        </w:tc>
      </w:tr>
      <w:tr w:rsidR="0036332D" w:rsidRPr="0036332D" w:rsidTr="0036332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6332D" w:rsidRPr="0036332D" w:rsidRDefault="0036332D" w:rsidP="009D6532">
            <w:pPr>
              <w:pStyle w:val="aa"/>
              <w:rPr>
                <w:vertAlign w:val="superscript"/>
              </w:rPr>
            </w:pPr>
            <w:r w:rsidRPr="0036332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6332D" w:rsidRPr="0036332D" w:rsidRDefault="0036332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332D" w:rsidRPr="0036332D" w:rsidRDefault="0036332D" w:rsidP="009D6532">
            <w:pPr>
              <w:pStyle w:val="aa"/>
              <w:rPr>
                <w:vertAlign w:val="superscript"/>
              </w:rPr>
            </w:pPr>
            <w:r w:rsidRPr="0036332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6332D" w:rsidRPr="0036332D" w:rsidRDefault="0036332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332D" w:rsidRPr="0036332D" w:rsidRDefault="0036332D" w:rsidP="009D6532">
            <w:pPr>
              <w:pStyle w:val="aa"/>
              <w:rPr>
                <w:vertAlign w:val="superscript"/>
              </w:rPr>
            </w:pPr>
            <w:r w:rsidRPr="0036332D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36332D" w:rsidRPr="0036332D" w:rsidRDefault="0036332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6332D" w:rsidRPr="0036332D" w:rsidRDefault="0036332D" w:rsidP="009D6532">
            <w:pPr>
              <w:pStyle w:val="aa"/>
              <w:rPr>
                <w:vertAlign w:val="superscript"/>
              </w:rPr>
            </w:pPr>
            <w:r w:rsidRPr="0036332D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36332D" w:rsidTr="0036332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6332D" w:rsidRDefault="0036332D" w:rsidP="002743B5">
            <w:pPr>
              <w:pStyle w:val="aa"/>
            </w:pPr>
            <w:r w:rsidRPr="0036332D">
              <w:t>5565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6332D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6332D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6332D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6332D" w:rsidRDefault="0036332D" w:rsidP="002743B5">
            <w:pPr>
              <w:pStyle w:val="aa"/>
            </w:pPr>
            <w:r w:rsidRPr="0036332D">
              <w:t xml:space="preserve">Шакирова Татьяна </w:t>
            </w:r>
            <w:proofErr w:type="spellStart"/>
            <w:r w:rsidRPr="0036332D">
              <w:t>Демьяновна</w:t>
            </w:r>
            <w:proofErr w:type="spellEnd"/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6332D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6332D" w:rsidRDefault="00184500" w:rsidP="002743B5">
            <w:pPr>
              <w:pStyle w:val="aa"/>
            </w:pPr>
            <w:r>
              <w:t>28.07.2026</w:t>
            </w:r>
          </w:p>
        </w:tc>
      </w:tr>
      <w:tr w:rsidR="002743B5" w:rsidRPr="0036332D" w:rsidTr="0036332D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36332D" w:rsidRDefault="0036332D" w:rsidP="002743B5">
            <w:pPr>
              <w:pStyle w:val="aa"/>
              <w:rPr>
                <w:b/>
                <w:vertAlign w:val="superscript"/>
              </w:rPr>
            </w:pPr>
            <w:r w:rsidRPr="0036332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36332D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36332D" w:rsidRDefault="0036332D" w:rsidP="002743B5">
            <w:pPr>
              <w:pStyle w:val="aa"/>
              <w:rPr>
                <w:b/>
                <w:vertAlign w:val="superscript"/>
              </w:rPr>
            </w:pPr>
            <w:r w:rsidRPr="0036332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36332D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36332D" w:rsidRDefault="0036332D" w:rsidP="002743B5">
            <w:pPr>
              <w:pStyle w:val="aa"/>
              <w:rPr>
                <w:b/>
                <w:vertAlign w:val="superscript"/>
              </w:rPr>
            </w:pPr>
            <w:r w:rsidRPr="0036332D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743B5" w:rsidRPr="0036332D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36332D" w:rsidRDefault="0036332D" w:rsidP="002743B5">
            <w:pPr>
              <w:pStyle w:val="aa"/>
              <w:rPr>
                <w:vertAlign w:val="superscript"/>
              </w:rPr>
            </w:pPr>
            <w:r w:rsidRPr="0036332D">
              <w:rPr>
                <w:vertAlign w:val="superscript"/>
              </w:rPr>
              <w:t>(дата)</w:t>
            </w:r>
          </w:p>
        </w:tc>
      </w:tr>
    </w:tbl>
    <w:p w:rsidR="009D4AA1" w:rsidRPr="00DB70BA" w:rsidRDefault="009D4AA1" w:rsidP="009D4AA1">
      <w:pPr>
        <w:pStyle w:val="a7"/>
        <w:jc w:val="center"/>
      </w:pPr>
      <w:r w:rsidRPr="00DB70BA">
        <w:lastRenderedPageBreak/>
        <w:t>Перечень рекомендуемых мероприятий по улучшению условий труда</w:t>
      </w:r>
    </w:p>
    <w:p w:rsidR="009D4AA1" w:rsidRPr="00922677" w:rsidRDefault="009D4AA1" w:rsidP="009D4AA1"/>
    <w:p w:rsidR="009D4AA1" w:rsidRPr="00710271" w:rsidRDefault="009D4AA1" w:rsidP="009D4AA1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>
        <w:fldChar w:fldCharType="begin"/>
      </w:r>
      <w:r>
        <w:instrText xml:space="preserve"> DOCVARIABLE ceh_info \* MERGEFORMAT </w:instrText>
      </w:r>
      <w:r>
        <w:fldChar w:fldCharType="separate"/>
      </w:r>
      <w:r w:rsidRPr="00C444D1">
        <w:rPr>
          <w:rStyle w:val="a9"/>
        </w:rPr>
        <w:t xml:space="preserve"> Общество с ограниченной ответственностью " Медицинская организация "Оптик-Центр" </w:t>
      </w:r>
      <w:r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9D4AA1" w:rsidRDefault="009D4AA1" w:rsidP="009D4AA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063DF1" w:rsidRDefault="009D4AA1" w:rsidP="00775F43">
            <w:pPr>
              <w:pStyle w:val="aa"/>
            </w:pPr>
            <w:bookmarkStart w:id="12" w:name="main_table"/>
            <w:bookmarkEnd w:id="12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9D4AA1" w:rsidRPr="00063DF1" w:rsidRDefault="009D4AA1" w:rsidP="00775F43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  <w:r w:rsidRPr="00063DF1">
              <w:t>Отметка о выполнении</w:t>
            </w: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063DF1" w:rsidRDefault="009D4AA1" w:rsidP="00775F43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9D4AA1" w:rsidRPr="00063DF1" w:rsidRDefault="009D4AA1" w:rsidP="00775F43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  <w:r w:rsidRPr="00063DF1">
              <w:t>6</w:t>
            </w: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г. Челябинск, ул. 40 лет Октября, 15</w:t>
            </w:r>
          </w:p>
        </w:tc>
        <w:tc>
          <w:tcPr>
            <w:tcW w:w="3686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Административно-управленческий аппарат, отдел ОМС</w:t>
            </w:r>
          </w:p>
        </w:tc>
        <w:tc>
          <w:tcPr>
            <w:tcW w:w="3686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1101. Главный врач</w:t>
            </w:r>
          </w:p>
        </w:tc>
        <w:tc>
          <w:tcPr>
            <w:tcW w:w="3686" w:type="dxa"/>
            <w:vAlign w:val="center"/>
          </w:tcPr>
          <w:p w:rsidR="009D4AA1" w:rsidRPr="00063DF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1102. Главная медицинская сестра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Административно-управленческий аппарат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1203. Руководитель офтальмологической клиники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1304</w:t>
            </w:r>
            <w:proofErr w:type="gramStart"/>
            <w:r>
              <w:t>А(</w:t>
            </w:r>
            <w:proofErr w:type="gramEnd"/>
            <w:r>
              <w:t>1304-1А; 1304-2А; 1304-3А; 1304-4А; 1304-5А; 1304-6А; 1304-7А; 1304-8А; 1304-9А; 1304-10А; 1304-11А). Медицинская сестра (медицинский брат)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1405</w:t>
            </w:r>
            <w:proofErr w:type="gramStart"/>
            <w:r>
              <w:t>А(</w:t>
            </w:r>
            <w:proofErr w:type="gramEnd"/>
            <w:r>
              <w:t>1405-1А; 1405-2А; 1405-3А). Операционная медицинская сестра (операционный медицинский брат)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1406. Старшая медицинская сестра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 xml:space="preserve">1407А(1407-1А). Медицинский брат - </w:t>
            </w:r>
            <w:proofErr w:type="spellStart"/>
            <w:r>
              <w:t>анестезист</w:t>
            </w:r>
            <w:proofErr w:type="spellEnd"/>
            <w:r>
              <w:t xml:space="preserve"> (медицинская сестра -</w:t>
            </w:r>
            <w:proofErr w:type="spellStart"/>
            <w:r>
              <w:t>анестезист</w:t>
            </w:r>
            <w:proofErr w:type="spellEnd"/>
            <w:r>
              <w:t>)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1408</w:t>
            </w:r>
            <w:proofErr w:type="gramStart"/>
            <w:r>
              <w:t>А(</w:t>
            </w:r>
            <w:proofErr w:type="gramEnd"/>
            <w:r>
              <w:t xml:space="preserve">1408-1А; 1408-2А; 1408-3А; 1408-4А; 1408-5А; 1408-6А; </w:t>
            </w:r>
            <w:r>
              <w:lastRenderedPageBreak/>
              <w:t>1408-7А; 1408-8А; 1408-9А; 1408-10А; 1408-11А; 1408-12А; 1408-13А; 1408-14А; 1408-15А; 1408-16А; 1408-17А). Врач-офтальмолог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lastRenderedPageBreak/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lastRenderedPageBreak/>
              <w:t>1422. Врач  анестезиолог-реаниматолог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Административный отдел, отдел ОМС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1512. Гардеробщик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1513. Сестра-хозяйка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1514А(1514-1А). Санитарка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Административный отдел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1615. Инженер по пожарной безопасности, гражданской обороне и защите от чрезвычайных ситуаций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1616. Специалист по воинскому учету и бронированию военнообязанных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1617. Кладовщик-приемщик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Диагностическое отделение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1718. Врач-терапевт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1719. Врач-методист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1720. Врач ультразвуковой диагностики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г. Челябинск, ул. Блюхера, 55А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Административный отдел, отдел ОМС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2521. Администратор клиники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2410А(2410-1А). Врач-офтальмолог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</w:t>
            </w:r>
            <w:r>
              <w:rPr>
                <w:i/>
              </w:rPr>
              <w:lastRenderedPageBreak/>
              <w:t>ние, отдел ОМС, диагностическое отделение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lastRenderedPageBreak/>
              <w:t>2304. Медицинская сестра (медицинский брат)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г. Челябинск, ул. Богдана Хмельницкого, 20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Административный отдел, отдел ОМС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3521. Администратор клиники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3410А(3410-1А). Врач-офтальмолог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3304. Медицинская сестра (медицинский брат)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г. Челябинск, пр. Ленина, 64Б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4410. Врач-офтальмолог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4304. Медицинская сестра (медицинский брат)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г. Челябинск, Комсомольский пр., 33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Административный отдел, отдел ОМС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5521. Администратор клиники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5410А(5410-1А). Врач-офтальмолог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lastRenderedPageBreak/>
              <w:t>5304. Медицинская сестра (медицинский брат)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г.Челябинск</w:t>
            </w:r>
            <w:proofErr w:type="spellEnd"/>
            <w:r>
              <w:rPr>
                <w:b/>
                <w:i/>
              </w:rPr>
              <w:t>, ул. Братьев Кашириных. 131Б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6410</w:t>
            </w:r>
            <w:proofErr w:type="gramStart"/>
            <w:r>
              <w:t>А(</w:t>
            </w:r>
            <w:proofErr w:type="gramEnd"/>
            <w:r>
              <w:t>6410-1А; 6410-2А). Врач-офтальмолог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rPr>
                <w:i/>
              </w:rPr>
            </w:pPr>
            <w:r>
              <w:rPr>
                <w:i/>
              </w:rPr>
              <w:t>Офтальмологическое отделение, отдел ОМС, диагностическое отделение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  <w:tr w:rsidR="009D4AA1" w:rsidRPr="00AF49A3" w:rsidTr="00775F43">
        <w:trPr>
          <w:jc w:val="center"/>
        </w:trPr>
        <w:tc>
          <w:tcPr>
            <w:tcW w:w="3049" w:type="dxa"/>
            <w:vAlign w:val="center"/>
          </w:tcPr>
          <w:p w:rsidR="009D4AA1" w:rsidRPr="00C444D1" w:rsidRDefault="009D4AA1" w:rsidP="00775F43">
            <w:pPr>
              <w:pStyle w:val="aa"/>
              <w:jc w:val="left"/>
            </w:pPr>
            <w:r>
              <w:t>6304. Медицинская сестра (медицинский брат)</w:t>
            </w:r>
          </w:p>
        </w:tc>
        <w:tc>
          <w:tcPr>
            <w:tcW w:w="3686" w:type="dxa"/>
            <w:vAlign w:val="center"/>
          </w:tcPr>
          <w:p w:rsidR="009D4AA1" w:rsidRDefault="009D4AA1" w:rsidP="00775F43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AA1" w:rsidRPr="00063DF1" w:rsidRDefault="009D4AA1" w:rsidP="00775F43">
            <w:pPr>
              <w:pStyle w:val="aa"/>
            </w:pPr>
          </w:p>
        </w:tc>
      </w:tr>
    </w:tbl>
    <w:p w:rsidR="009D4AA1" w:rsidRDefault="009D4AA1" w:rsidP="009D4AA1"/>
    <w:p w:rsidR="009D4AA1" w:rsidRPr="00592324" w:rsidRDefault="009D4AA1" w:rsidP="009D4AA1">
      <w:r w:rsidRPr="00DB70BA">
        <w:t>Дата составления:</w:t>
      </w:r>
      <w:r>
        <w:t xml:space="preserve"> 28.07.2026</w:t>
      </w:r>
      <w:r>
        <w:rPr>
          <w:rStyle w:val="a9"/>
          <w:lang w:val="en-US"/>
        </w:rPr>
        <w:t> </w:t>
      </w:r>
    </w:p>
    <w:p w:rsidR="009D4AA1" w:rsidRPr="00592324" w:rsidRDefault="009D4AA1" w:rsidP="009D4AA1">
      <w:pPr>
        <w:rPr>
          <w:sz w:val="18"/>
          <w:szCs w:val="18"/>
        </w:rPr>
      </w:pPr>
    </w:p>
    <w:p w:rsidR="009D4AA1" w:rsidRPr="003C5C39" w:rsidRDefault="009D4AA1" w:rsidP="009D4AA1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4AA1" w:rsidRPr="004E51DC" w:rsidTr="00775F4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4AA1" w:rsidRPr="004E51DC" w:rsidRDefault="009D4AA1" w:rsidP="00775F43">
            <w:pPr>
              <w:pStyle w:val="aa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9D4AA1" w:rsidRPr="004E51DC" w:rsidRDefault="009D4AA1" w:rsidP="00775F43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4AA1" w:rsidRPr="004E51DC" w:rsidRDefault="009D4AA1" w:rsidP="00775F43">
            <w:pPr>
              <w:pStyle w:val="aa"/>
            </w:pPr>
          </w:p>
        </w:tc>
        <w:tc>
          <w:tcPr>
            <w:tcW w:w="284" w:type="dxa"/>
            <w:vAlign w:val="bottom"/>
          </w:tcPr>
          <w:p w:rsidR="009D4AA1" w:rsidRPr="004E51DC" w:rsidRDefault="009D4AA1" w:rsidP="00775F43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4AA1" w:rsidRPr="004E51DC" w:rsidRDefault="009D4AA1" w:rsidP="00775F43">
            <w:pPr>
              <w:pStyle w:val="aa"/>
            </w:pPr>
            <w:r>
              <w:t>Власенко А.В.</w:t>
            </w:r>
          </w:p>
        </w:tc>
        <w:tc>
          <w:tcPr>
            <w:tcW w:w="284" w:type="dxa"/>
            <w:vAlign w:val="bottom"/>
          </w:tcPr>
          <w:p w:rsidR="009D4AA1" w:rsidRPr="004E51DC" w:rsidRDefault="009D4AA1" w:rsidP="00775F43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4AA1" w:rsidRPr="004E51DC" w:rsidRDefault="009D4AA1" w:rsidP="00775F43">
            <w:pPr>
              <w:pStyle w:val="aa"/>
            </w:pPr>
          </w:p>
        </w:tc>
      </w:tr>
      <w:tr w:rsidR="009D4AA1" w:rsidRPr="000905BE" w:rsidTr="00775F4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4AA1" w:rsidRDefault="009D4AA1" w:rsidP="009D4AA1">
      <w:pPr>
        <w:rPr>
          <w:lang w:val="en-US"/>
        </w:rPr>
      </w:pPr>
    </w:p>
    <w:p w:rsidR="009D4AA1" w:rsidRPr="00922677" w:rsidRDefault="009D4AA1" w:rsidP="009D4AA1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4AA1" w:rsidRPr="004E51DC" w:rsidTr="00775F4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4AA1" w:rsidRPr="004E51DC" w:rsidRDefault="009D4AA1" w:rsidP="00775F43">
            <w:pPr>
              <w:pStyle w:val="aa"/>
            </w:pPr>
            <w:r>
              <w:t>Руководитель офтальмологической клиники</w:t>
            </w:r>
          </w:p>
        </w:tc>
        <w:tc>
          <w:tcPr>
            <w:tcW w:w="283" w:type="dxa"/>
            <w:vAlign w:val="bottom"/>
          </w:tcPr>
          <w:p w:rsidR="009D4AA1" w:rsidRPr="004E51DC" w:rsidRDefault="009D4AA1" w:rsidP="00775F43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4AA1" w:rsidRPr="004E51DC" w:rsidRDefault="009D4AA1" w:rsidP="00775F43">
            <w:pPr>
              <w:pStyle w:val="aa"/>
            </w:pPr>
          </w:p>
        </w:tc>
        <w:tc>
          <w:tcPr>
            <w:tcW w:w="284" w:type="dxa"/>
            <w:vAlign w:val="bottom"/>
          </w:tcPr>
          <w:p w:rsidR="009D4AA1" w:rsidRPr="004E51DC" w:rsidRDefault="009D4AA1" w:rsidP="00775F43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4AA1" w:rsidRPr="004E51DC" w:rsidRDefault="009D4AA1" w:rsidP="00775F43">
            <w:pPr>
              <w:pStyle w:val="aa"/>
            </w:pPr>
            <w:proofErr w:type="spellStart"/>
            <w:r>
              <w:t>Невструева</w:t>
            </w:r>
            <w:proofErr w:type="spellEnd"/>
            <w:r>
              <w:t xml:space="preserve"> А.О.</w:t>
            </w:r>
          </w:p>
        </w:tc>
        <w:tc>
          <w:tcPr>
            <w:tcW w:w="284" w:type="dxa"/>
            <w:vAlign w:val="bottom"/>
          </w:tcPr>
          <w:p w:rsidR="009D4AA1" w:rsidRPr="004E51DC" w:rsidRDefault="009D4AA1" w:rsidP="00775F43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4AA1" w:rsidRPr="004E51DC" w:rsidRDefault="009D4AA1" w:rsidP="00775F43">
            <w:pPr>
              <w:pStyle w:val="aa"/>
            </w:pPr>
          </w:p>
        </w:tc>
      </w:tr>
      <w:tr w:rsidR="009D4AA1" w:rsidRPr="000905BE" w:rsidTr="00775F4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4AA1" w:rsidRPr="000905BE" w:rsidRDefault="009D4AA1" w:rsidP="00775F43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D4AA1" w:rsidRPr="00C444D1" w:rsidTr="00775F4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  <w:r>
              <w:t>Специалист в области охраны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  <w:proofErr w:type="spellStart"/>
            <w:r>
              <w:t>Немова</w:t>
            </w:r>
            <w:proofErr w:type="spellEnd"/>
            <w:r>
              <w:t xml:space="preserve">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</w:p>
        </w:tc>
      </w:tr>
      <w:tr w:rsidR="009D4AA1" w:rsidRPr="00C444D1" w:rsidTr="00775F4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4AA1" w:rsidRPr="00C444D1" w:rsidRDefault="009D4AA1" w:rsidP="00775F43">
            <w:pPr>
              <w:pStyle w:val="aa"/>
              <w:rPr>
                <w:vertAlign w:val="superscript"/>
              </w:rPr>
            </w:pPr>
            <w:r w:rsidRPr="00C444D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4AA1" w:rsidRPr="00C444D1" w:rsidRDefault="009D4AA1" w:rsidP="00775F43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AA1" w:rsidRPr="00C444D1" w:rsidRDefault="009D4AA1" w:rsidP="00775F43">
            <w:pPr>
              <w:pStyle w:val="aa"/>
              <w:rPr>
                <w:vertAlign w:val="superscript"/>
              </w:rPr>
            </w:pPr>
            <w:r w:rsidRPr="00C444D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AA1" w:rsidRPr="00C444D1" w:rsidRDefault="009D4AA1" w:rsidP="00775F43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AA1" w:rsidRPr="00C444D1" w:rsidRDefault="009D4AA1" w:rsidP="00775F43">
            <w:pPr>
              <w:pStyle w:val="aa"/>
              <w:rPr>
                <w:vertAlign w:val="superscript"/>
              </w:rPr>
            </w:pPr>
            <w:r w:rsidRPr="00C444D1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9D4AA1" w:rsidRPr="00C444D1" w:rsidRDefault="009D4AA1" w:rsidP="00775F43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4AA1" w:rsidRPr="00C444D1" w:rsidRDefault="009D4AA1" w:rsidP="00775F43">
            <w:pPr>
              <w:pStyle w:val="aa"/>
              <w:rPr>
                <w:vertAlign w:val="superscript"/>
              </w:rPr>
            </w:pPr>
            <w:r w:rsidRPr="00C444D1">
              <w:rPr>
                <w:vertAlign w:val="superscript"/>
              </w:rPr>
              <w:t>(дата)</w:t>
            </w:r>
          </w:p>
        </w:tc>
      </w:tr>
    </w:tbl>
    <w:p w:rsidR="009D4AA1" w:rsidRDefault="009D4AA1" w:rsidP="009D4AA1">
      <w:pPr>
        <w:rPr>
          <w:lang w:val="en-US"/>
        </w:rPr>
      </w:pPr>
    </w:p>
    <w:p w:rsidR="009D4AA1" w:rsidRPr="003C5C39" w:rsidRDefault="009D4AA1" w:rsidP="009D4AA1">
      <w:r w:rsidRPr="003C5C39">
        <w:t>Эксперт</w:t>
      </w:r>
      <w:r>
        <w:t xml:space="preserve"> </w:t>
      </w:r>
      <w:r w:rsidRPr="003C5C39">
        <w:t>(</w:t>
      </w:r>
      <w:r w:rsidRPr="00681D90">
        <w:t>эксперты</w:t>
      </w:r>
      <w:r w:rsidRPr="003C5C39">
        <w:t xml:space="preserve">) </w:t>
      </w:r>
      <w:r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9D4AA1" w:rsidRPr="00C444D1" w:rsidTr="00775F4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  <w:r w:rsidRPr="00C444D1">
              <w:t>5565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  <w:r w:rsidRPr="00C444D1">
              <w:t xml:space="preserve">Шакирова Татьяна </w:t>
            </w:r>
            <w:proofErr w:type="spellStart"/>
            <w:r w:rsidRPr="00C444D1">
              <w:t>Демьяновна</w:t>
            </w:r>
            <w:proofErr w:type="spellEnd"/>
          </w:p>
        </w:tc>
        <w:tc>
          <w:tcPr>
            <w:tcW w:w="284" w:type="dxa"/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AA1" w:rsidRPr="00C444D1" w:rsidRDefault="009D4AA1" w:rsidP="00775F43">
            <w:pPr>
              <w:pStyle w:val="aa"/>
            </w:pPr>
            <w:r>
              <w:t>28.07.2026</w:t>
            </w:r>
          </w:p>
        </w:tc>
      </w:tr>
      <w:tr w:rsidR="009D4AA1" w:rsidRPr="00C444D1" w:rsidTr="00775F43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9D4AA1" w:rsidRPr="00C444D1" w:rsidRDefault="009D4AA1" w:rsidP="00775F43">
            <w:pPr>
              <w:pStyle w:val="aa"/>
              <w:rPr>
                <w:b/>
                <w:vertAlign w:val="superscript"/>
              </w:rPr>
            </w:pPr>
            <w:r w:rsidRPr="00C444D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9D4AA1" w:rsidRPr="00C444D1" w:rsidRDefault="009D4AA1" w:rsidP="00775F43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AA1" w:rsidRPr="00C444D1" w:rsidRDefault="009D4AA1" w:rsidP="00775F43">
            <w:pPr>
              <w:pStyle w:val="aa"/>
              <w:rPr>
                <w:b/>
                <w:vertAlign w:val="superscript"/>
              </w:rPr>
            </w:pPr>
            <w:r w:rsidRPr="00C444D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AA1" w:rsidRPr="00C444D1" w:rsidRDefault="009D4AA1" w:rsidP="00775F43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AA1" w:rsidRPr="00C444D1" w:rsidRDefault="009D4AA1" w:rsidP="00775F43">
            <w:pPr>
              <w:pStyle w:val="aa"/>
              <w:rPr>
                <w:b/>
                <w:vertAlign w:val="superscript"/>
              </w:rPr>
            </w:pPr>
            <w:r w:rsidRPr="00C444D1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9D4AA1" w:rsidRPr="00C444D1" w:rsidRDefault="009D4AA1" w:rsidP="00775F43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4AA1" w:rsidRPr="00C444D1" w:rsidRDefault="009D4AA1" w:rsidP="00775F43">
            <w:pPr>
              <w:pStyle w:val="aa"/>
              <w:rPr>
                <w:vertAlign w:val="superscript"/>
              </w:rPr>
            </w:pPr>
            <w:r w:rsidRPr="00C444D1">
              <w:rPr>
                <w:vertAlign w:val="superscript"/>
              </w:rPr>
              <w:t>(дата)</w:t>
            </w:r>
          </w:p>
        </w:tc>
      </w:tr>
    </w:tbl>
    <w:p w:rsidR="009D4AA1" w:rsidRDefault="009D4AA1" w:rsidP="009D4AA1">
      <w:pPr>
        <w:rPr>
          <w:lang w:val="en-US"/>
        </w:rPr>
      </w:pPr>
    </w:p>
    <w:p w:rsidR="00DC1A91" w:rsidRDefault="00DC1A91" w:rsidP="00DC1A91">
      <w:pPr>
        <w:rPr>
          <w:lang w:val="en-US"/>
        </w:rPr>
      </w:pPr>
      <w:bookmarkStart w:id="13" w:name="_GoBack"/>
      <w:bookmarkEnd w:id="13"/>
    </w:p>
    <w:sectPr w:rsidR="00DC1A91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B55" w:rsidRPr="00D76EA1" w:rsidRDefault="00863B55" w:rsidP="0036332D">
      <w:r>
        <w:separator/>
      </w:r>
    </w:p>
  </w:endnote>
  <w:endnote w:type="continuationSeparator" w:id="0">
    <w:p w:rsidR="00863B55" w:rsidRPr="00D76EA1" w:rsidRDefault="00863B55" w:rsidP="00363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2D" w:rsidRDefault="0036332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2D" w:rsidRDefault="0036332D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2D" w:rsidRDefault="0036332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B55" w:rsidRPr="00D76EA1" w:rsidRDefault="00863B55" w:rsidP="0036332D">
      <w:r>
        <w:separator/>
      </w:r>
    </w:p>
  </w:footnote>
  <w:footnote w:type="continuationSeparator" w:id="0">
    <w:p w:rsidR="00863B55" w:rsidRPr="00D76EA1" w:rsidRDefault="00863B55" w:rsidP="00363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2D" w:rsidRDefault="0036332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2D" w:rsidRDefault="0036332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2D" w:rsidRDefault="0036332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ctivedoc_name" w:val="Документ5"/>
    <w:docVar w:name="adv_info1" w:val="     "/>
    <w:docVar w:name="adv_info2" w:val="     "/>
    <w:docVar w:name="adv_info3" w:val="     "/>
    <w:docVar w:name="att_org_adr" w:val="620026, Свердловская область, г. Екатеринбург, ул. Бажова, 174"/>
    <w:docVar w:name="att_org_dop" w:val="Отсутствует"/>
    <w:docVar w:name="att_org_email" w:val="me1990@medecol.ru"/>
    <w:docVar w:name="att_org_name" w:val="Общество с ограниченной ответственностью «Уральский региональный центр сертификации и аттестации»"/>
    <w:docVar w:name="att_org_reg_date" w:val="04.05.2016"/>
    <w:docVar w:name="att_org_reg_num" w:val="292"/>
    <w:docVar w:name="boss_fio" w:val="Ермохина Елена Владимировна"/>
    <w:docVar w:name="ceh_info" w:val="Общество с ограниченной ответственностью &quot; Медицинская организация &quot;Оптик-Центр&quot;"/>
    <w:docVar w:name="doc_name" w:val="Документ5"/>
    <w:docVar w:name="doc_type" w:val="5"/>
    <w:docVar w:name="fill_date" w:val="       "/>
    <w:docVar w:name="org_guid" w:val="5992A7CF8C2C438F98CB5394D899777C"/>
    <w:docVar w:name="org_id" w:val="7"/>
    <w:docVar w:name="org_name" w:val="     "/>
    <w:docVar w:name="pers_guids" w:val="5A61C25600BF45C3B1A33B72BE18437E@123-956-529 76"/>
    <w:docVar w:name="pers_snils" w:val="5A61C25600BF45C3B1A33B72BE18437E@123-956-529 76"/>
    <w:docVar w:name="podr_id" w:val="org_7"/>
    <w:docVar w:name="pred_dolg" w:val="Директор"/>
    <w:docVar w:name="pred_fio" w:val="Власенко А.В."/>
    <w:docVar w:name="prikaz_sout" w:val="817"/>
    <w:docVar w:name="rbtd_adr" w:val="     "/>
    <w:docVar w:name="rbtd_name" w:val="Общество с ограниченной ответственностью &quot; Медицинская организация &quot;Оптик-Центр&quot;"/>
    <w:docVar w:name="step_test" w:val="6"/>
    <w:docVar w:name="sv_docs" w:val="1"/>
  </w:docVars>
  <w:rsids>
    <w:rsidRoot w:val="0036332D"/>
    <w:rsid w:val="0000729E"/>
    <w:rsid w:val="0002033E"/>
    <w:rsid w:val="000C5130"/>
    <w:rsid w:val="000D3760"/>
    <w:rsid w:val="000F0714"/>
    <w:rsid w:val="00125D8F"/>
    <w:rsid w:val="00184500"/>
    <w:rsid w:val="00196135"/>
    <w:rsid w:val="001A7AC3"/>
    <w:rsid w:val="001B19D8"/>
    <w:rsid w:val="00237B32"/>
    <w:rsid w:val="002743B5"/>
    <w:rsid w:val="002761BA"/>
    <w:rsid w:val="0036332D"/>
    <w:rsid w:val="003A1C01"/>
    <w:rsid w:val="003A2259"/>
    <w:rsid w:val="003A4B22"/>
    <w:rsid w:val="003A7B56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863B55"/>
    <w:rsid w:val="00936F48"/>
    <w:rsid w:val="009647F7"/>
    <w:rsid w:val="009A1326"/>
    <w:rsid w:val="009D4AA1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C603E2-3469-426C-BE1F-E47AC6CA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6332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6332D"/>
    <w:rPr>
      <w:sz w:val="24"/>
    </w:rPr>
  </w:style>
  <w:style w:type="paragraph" w:styleId="ad">
    <w:name w:val="footer"/>
    <w:basedOn w:val="a"/>
    <w:link w:val="ae"/>
    <w:rsid w:val="0036332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633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9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16462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Шакирова</dc:creator>
  <cp:lastModifiedBy>Пушкарёв Дмитрий Владимирович</cp:lastModifiedBy>
  <cp:revision>3</cp:revision>
  <dcterms:created xsi:type="dcterms:W3CDTF">2026-07-27T13:19:00Z</dcterms:created>
  <dcterms:modified xsi:type="dcterms:W3CDTF">2026-08-12T10:19:00Z</dcterms:modified>
</cp:coreProperties>
</file>